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5"/>
        <w:rPr>
          <w:sz w:val="18"/>
          <w:szCs w:val="18"/>
        </w:rPr>
      </w:pPr>
      <w:r>
        <w:rPr/>
        <w:pict>
          <v:group style="position:absolute;margin-left:8.5pt;margin-top:9.25pt;width:595.75pt;height:97.65pt;mso-position-horizontal-relative:page;mso-position-vertical-relative:page;z-index:-1333" coordorigin="170,185" coordsize="11915,1953">
            <v:group style="position:absolute;left:180;top:195;width:11895;height:1806" coordorigin="180,195" coordsize="11895,1806">
              <v:shape style="position:absolute;left:180;top:195;width:11895;height:1806" coordorigin="180,195" coordsize="11895,1806" path="m12075,1367l6068,1367,12075,2001,12075,1367xe" filled="t" fillcolor="#5B9BD4" stroked="f">
                <v:path arrowok="t"/>
                <v:fill type="solid"/>
              </v:shape>
              <v:shape style="position:absolute;left:180;top:195;width:11895;height:1806" coordorigin="180,195" coordsize="11895,1806" path="m12075,195l180,195,180,1940,6068,1367,12075,1367,12075,195xe" filled="t" fillcolor="#5B9BD4" stroked="f">
                <v:path arrowok="t"/>
                <v:fill type="solid"/>
              </v:shape>
              <v:shape style="position:absolute;left:180;top:195;width:11895;height:1943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8.8pt;margin-top:686.499878pt;width:595.75pt;height:97.6501pt;mso-position-horizontal-relative:page;mso-position-vertical-relative:page;z-index:-1332" coordorigin="176,13730" coordsize="11915,1953">
            <v:group style="position:absolute;left:186;top:13867;width:11895;height:1806" coordorigin="186,13867" coordsize="11895,1806">
              <v:shape style="position:absolute;left:186;top:13867;width:11895;height:1806" coordorigin="186,13867" coordsize="11895,1806" path="m186,13867l186,15673,12081,15673,12081,14500,6193,14500,186,13867xe" filled="t" fillcolor="#5B9BD4" stroked="f">
                <v:path arrowok="t"/>
                <v:fill type="solid"/>
              </v:shape>
              <v:shape style="position:absolute;left:186;top:13867;width:11895;height:1806" coordorigin="186,13867" coordsize="11895,1806" path="m12081,13928l6193,14500,12081,14500,12081,13928xe" filled="t" fillcolor="#5B9BD4" stroked="f">
                <v:path arrowok="t"/>
                <v:fill type="solid"/>
              </v:shape>
              <v:shape style="position:absolute;left:186;top:13730;width:11895;height:1943" type="#_x0000_t75" stroked="false">
                <v:imagedata r:id="rId6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5.587507pt;height:112.89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54"/>
        <w:ind w:left="1256" w:right="329" w:hanging="1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OR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NI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CIÓN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FUNCIONES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DIRECCIÓN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SIS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INFOR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CIÓN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MINIS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ERIO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AJO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PREVISIÓN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SOC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36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w w:val="100"/>
          <w:sz w:val="32"/>
          <w:szCs w:val="32"/>
        </w:rPr>
        <w:t>Gu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spacing w:val="-6"/>
          <w:w w:val="100"/>
          <w:sz w:val="32"/>
          <w:szCs w:val="32"/>
        </w:rPr>
        <w:t>v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iembre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2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0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1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7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957" w:right="106" w:firstLine="364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bor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do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por: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Unid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P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nific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Coop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1480" w:bottom="280" w:left="660" w:right="1600"/>
        </w:sectPr>
      </w:pPr>
    </w:p>
    <w:p>
      <w:pPr>
        <w:spacing w:line="160" w:lineRule="exact" w:before="10"/>
        <w:rPr>
          <w:sz w:val="16"/>
          <w:szCs w:val="16"/>
        </w:rPr>
      </w:pPr>
      <w:r>
        <w:rPr/>
        <w:pict>
          <v:group style="position:absolute;margin-left:0pt;margin-top:0pt;width:612pt;height:791.59991pt;mso-position-horizontal-relative:page;mso-position-vertical-relative:page;z-index:-1331" coordorigin="0,0" coordsize="12240,15832">
            <v:shape style="position:absolute;left:0;top:0;width:12240;height:15832" type="#_x0000_t75" stroked="false">
              <v:imagedata r:id="rId8" o:title=""/>
            </v:shape>
            <v:group style="position:absolute;left:10492;top:3096;width:132;height:273" coordorigin="10492,3096" coordsize="132,273">
              <v:shape style="position:absolute;left:10492;top:3096;width:132;height:273" coordorigin="10492,3096" coordsize="132,273" path="m10492,3369l10624,3369,10624,3096,10492,3096,10492,3369xe" filled="t" fillcolor="#FFFFFF" stroked="f">
                <v:path arrowok="t"/>
                <v:fill type="solid"/>
              </v:shape>
            </v:group>
            <v:group style="position:absolute;left:10492;top:3441;width:132;height:272" coordorigin="10492,3441" coordsize="132,272">
              <v:shape style="position:absolute;left:10492;top:3441;width:132;height:272" coordorigin="10492,3441" coordsize="132,272" path="m10492,3713l10624,3713,10624,3441,10492,3441,10492,3713xe" filled="t" fillcolor="#FFFFFF" stroked="f">
                <v:path arrowok="t"/>
                <v:fill type="solid"/>
              </v:shape>
            </v:group>
            <v:group style="position:absolute;left:10492;top:3773;width:132;height:272" coordorigin="10492,3773" coordsize="132,272">
              <v:shape style="position:absolute;left:10492;top:3773;width:132;height:272" coordorigin="10492,3773" coordsize="132,272" path="m10492,4045l10624,4045,10624,3773,10492,3773,10492,4045xe" filled="t" fillcolor="#FFFFFF" stroked="f">
                <v:path arrowok="t"/>
                <v:fill type="solid"/>
              </v:shape>
            </v:group>
            <v:group style="position:absolute;left:10492;top:4121;width:132;height:272" coordorigin="10492,4121" coordsize="132,272">
              <v:shape style="position:absolute;left:10492;top:4121;width:132;height:272" coordorigin="10492,4121" coordsize="132,272" path="m10492,4393l10624,4393,10624,4121,10492,4121,10492,4393xe" filled="t" fillcolor="#FFFFFF" stroked="f">
                <v:path arrowok="t"/>
                <v:fill type="solid"/>
              </v:shape>
            </v:group>
            <v:group style="position:absolute;left:10492;top:4453;width:132;height:272" coordorigin="10492,4453" coordsize="132,272">
              <v:shape style="position:absolute;left:10492;top:4453;width:132;height:272" coordorigin="10492,4453" coordsize="132,272" path="m10492,4725l10624,4725,10624,4453,10492,4453,10492,4725xe" filled="t" fillcolor="#FFFFFF" stroked="f">
                <v:path arrowok="t"/>
                <v:fill type="solid"/>
              </v:shape>
            </v:group>
            <v:group style="position:absolute;left:10492;top:4797;width:132;height:272" coordorigin="10492,4797" coordsize="132,272">
              <v:shape style="position:absolute;left:10492;top:4797;width:132;height:272" coordorigin="10492,4797" coordsize="132,272" path="m10492,5069l10624,5069,10624,4797,10492,4797,10492,5069xe" filled="t" fillcolor="#FFFFFF" stroked="f">
                <v:path arrowok="t"/>
                <v:fill type="solid"/>
              </v:shape>
            </v:group>
            <v:group style="position:absolute;left:10492;top:5153;width:132;height:273" coordorigin="10492,5153" coordsize="132,273">
              <v:shape style="position:absolute;left:10492;top:5153;width:132;height:273" coordorigin="10492,5153" coordsize="132,273" path="m10492,5426l10624,5426,10624,5153,10492,5153,10492,5426xe" filled="t" fillcolor="#FFFFFF" stroked="f">
                <v:path arrowok="t"/>
                <v:fill type="solid"/>
              </v:shape>
            </v:group>
            <v:group style="position:absolute;left:10492;top:5514;width:132;height:272" coordorigin="10492,5514" coordsize="132,272">
              <v:shape style="position:absolute;left:10492;top:5514;width:132;height:272" coordorigin="10492,5514" coordsize="132,272" path="m10492,5786l10624,5786,10624,5514,10492,5514,10492,5786xe" filled="t" fillcolor="#FFFFFF" stroked="f">
                <v:path arrowok="t"/>
                <v:fill type="solid"/>
              </v:shape>
            </v:group>
            <v:group style="position:absolute;left:10492;top:5870;width:132;height:272" coordorigin="10492,5870" coordsize="132,272">
              <v:shape style="position:absolute;left:10492;top:5870;width:132;height:272" coordorigin="10492,5870" coordsize="132,272" path="m10492,6142l10624,6142,10624,5870,10492,5870,10492,6142xe" filled="t" fillcolor="#FFFFFF" stroked="f">
                <v:path arrowok="t"/>
                <v:fill type="solid"/>
              </v:shape>
            </v:group>
            <v:group style="position:absolute;left:10492;top:6225;width:132;height:272" coordorigin="10492,6225" coordsize="132,272">
              <v:shape style="position:absolute;left:10492;top:6225;width:132;height:272" coordorigin="10492,6225" coordsize="132,272" path="m10492,6497l10624,6497,10624,6225,10492,6225,10492,6497xe" filled="t" fillcolor="#FFFFFF" stroked="f">
                <v:path arrowok="t"/>
                <v:fill type="solid"/>
              </v:shape>
            </v:group>
            <v:group style="position:absolute;left:10355;top:6582;width:268;height:272" coordorigin="10355,6582" coordsize="268,272">
              <v:shape style="position:absolute;left:10355;top:6582;width:268;height:272" coordorigin="10355,6582" coordsize="268,272" path="m10355,6854l10624,6854,10624,6582,10355,6582,10355,6854xe" filled="t" fillcolor="#FFFFFF" stroked="f">
                <v:path arrowok="t"/>
                <v:fill type="solid"/>
              </v:shape>
            </v:group>
            <v:group style="position:absolute;left:10355;top:6942;width:268;height:272" coordorigin="10355,6942" coordsize="268,272">
              <v:shape style="position:absolute;left:10355;top:6942;width:268;height:272" coordorigin="10355,6942" coordsize="268,272" path="m10355,7214l10624,7214,10624,6942,10355,6942,10355,7214xe" filled="t" fillcolor="#FFFFFF" stroked="f">
                <v:path arrowok="t"/>
                <v:fill type="solid"/>
              </v:shape>
            </v:group>
            <v:group style="position:absolute;left:10355;top:7298;width:268;height:273" coordorigin="10355,7298" coordsize="268,273">
              <v:shape style="position:absolute;left:10355;top:7298;width:268;height:273" coordorigin="10355,7298" coordsize="268,273" path="m10355,7570l10624,7570,10624,7298,10355,7298,10355,7570xe" filled="t" fillcolor="#FFFFFF" stroked="f">
                <v:path arrowok="t"/>
                <v:fill type="solid"/>
              </v:shape>
            </v:group>
            <v:group style="position:absolute;left:10339;top:7654;width:268;height:272" coordorigin="10339,7654" coordsize="268,272">
              <v:shape style="position:absolute;left:10339;top:7654;width:268;height:272" coordorigin="10339,7654" coordsize="268,272" path="m10339,7926l10608,7926,10608,7654,10339,7654,10339,7926xe" filled="t" fillcolor="#FFFFFF" stroked="f">
                <v:path arrowok="t"/>
                <v:fill type="solid"/>
              </v:shape>
            </v:group>
            <v:group style="position:absolute;left:10327;top:8010;width:268;height:272" coordorigin="10327,8010" coordsize="268,272">
              <v:shape style="position:absolute;left:10327;top:8010;width:268;height:272" coordorigin="10327,8010" coordsize="268,272" path="m10327,8282l10595,8282,10595,8010,10327,8010,10327,828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left="0" w:right="317"/>
        <w:jc w:val="center"/>
        <w:rPr>
          <w:b w:val="0"/>
          <w:bCs w:val="0"/>
        </w:rPr>
      </w:pPr>
      <w:r>
        <w:rPr>
          <w:spacing w:val="-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b w:val="0"/>
          <w:bCs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4"/>
        <w:gridCol w:w="1056"/>
      </w:tblGrid>
      <w:tr>
        <w:trPr>
          <w:trHeight w:val="383" w:hRule="exact"/>
        </w:trPr>
        <w:tc>
          <w:tcPr>
            <w:tcW w:w="7584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32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2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44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32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48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4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ito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ía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/O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s)</w:t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16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6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6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19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6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20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56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1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66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758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6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105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65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</w:tbl>
    <w:p>
      <w:pPr>
        <w:spacing w:after="0" w:line="266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1480" w:bottom="280" w:left="1720" w:right="14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12.5pt;margin-top:12.1pt;width:599.5pt;height:779.9pt;mso-position-horizontal-relative:page;mso-position-vertical-relative:page;z-index:-1330" type="#_x0000_t75" stroked="false">
            <v:imagedata r:id="rId9" o:title=""/>
          </v:shape>
        </w:pict>
      </w: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69"/>
        <w:ind w:right="7095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6" w:firstLine="0"/>
        <w:jc w:val="both"/>
      </w:pP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20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5"/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–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-,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19" w:firstLine="0"/>
        <w:jc w:val="both"/>
      </w:pP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1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21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-,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5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-33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29" type="#_x0000_t75" stroked="false">
            <v:imagedata r:id="rId10" o:title=""/>
          </v:shape>
        </w:pict>
      </w:r>
      <w:r>
        <w:rPr>
          <w:sz w:val="18"/>
          <w:szCs w:val="18"/>
        </w:rPr>
      </w:r>
    </w:p>
    <w:p>
      <w:pPr>
        <w:pStyle w:val="Heading2"/>
        <w:spacing w:before="64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8"/>
          <w:w w:val="100"/>
        </w:rPr>
        <w:t>v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nual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0" w:right="0" w:firstLine="0"/>
        <w:jc w:val="left"/>
      </w:pP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358" w:lineRule="auto"/>
        <w:ind w:left="100" w:right="132" w:firstLine="0"/>
        <w:jc w:val="left"/>
      </w:pPr>
      <w:r>
        <w:rPr>
          <w:w w:val="100"/>
        </w:rPr>
        <w:t>-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-,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s: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8" w:lineRule="auto"/>
        <w:ind w:left="821" w:right="119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1" w:lineRule="auto"/>
        <w:ind w:left="821" w:right="123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17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5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ó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z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358" w:lineRule="auto"/>
        <w:ind w:left="821" w:right="123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8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ía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shape style="position:absolute;margin-left:0pt;margin-top:0pt;width:612pt;height:791.59991pt;mso-position-horizontal-relative:page;mso-position-vertical-relative:page;z-index:-1328" type="#_x0000_t75" stroked="false">
            <v:imagedata r:id="rId11" o:title=""/>
          </v:shape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right="5835"/>
        <w:jc w:val="both"/>
        <w:rPr>
          <w:b w:val="0"/>
          <w:bCs w:val="0"/>
        </w:rPr>
      </w:pPr>
      <w:r>
        <w:rPr>
          <w:spacing w:val="-7"/>
          <w:w w:val="100"/>
        </w:rPr>
        <w:t>A</w:t>
      </w:r>
      <w:r>
        <w:rPr>
          <w:spacing w:val="4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w w:val="100"/>
        </w:rPr>
        <w:t>que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ueba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04" w:firstLine="0"/>
        <w:jc w:val="both"/>
      </w:pPr>
      <w:r>
        <w:rPr>
          <w:w w:val="100"/>
        </w:rPr>
        <w:t>Se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122"/>
        <w:jc w:val="both"/>
        <w:rPr>
          <w:b w:val="0"/>
          <w:bCs w:val="0"/>
        </w:rPr>
      </w:pP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sar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anual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08" w:firstLine="0"/>
        <w:jc w:val="both"/>
      </w:pP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00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–</w:t>
      </w:r>
      <w:r>
        <w:rPr>
          <w:spacing w:val="-2"/>
          <w:w w:val="100"/>
        </w:rPr>
        <w:t>D</w:t>
      </w:r>
      <w:r>
        <w:rPr>
          <w:w w:val="100"/>
        </w:rPr>
        <w:t>IS</w:t>
      </w:r>
      <w:r>
        <w:rPr>
          <w:spacing w:val="-3"/>
          <w:w w:val="100"/>
        </w:rPr>
        <w:t>I</w:t>
      </w:r>
      <w:r>
        <w:rPr>
          <w:w w:val="100"/>
        </w:rPr>
        <w:t>-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0" w:right="104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083"/>
        <w:jc w:val="both"/>
        <w:rPr>
          <w:b w:val="0"/>
          <w:bCs w:val="0"/>
        </w:rPr>
      </w:pPr>
      <w:r>
        <w:rPr>
          <w:spacing w:val="1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1" w:firstLine="0"/>
        <w:jc w:val="both"/>
      </w:pP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shape style="position:absolute;margin-left:0pt;margin-top:0pt;width:612pt;height:791.59991pt;mso-position-horizontal-relative:page;mso-position-vertical-relative:page;z-index:-1327" type="#_x0000_t75" stroked="false">
            <v:imagedata r:id="rId12" o:title=""/>
          </v:shape>
        </w:pict>
      </w:r>
      <w:r>
        <w:rPr>
          <w:sz w:val="15"/>
          <w:szCs w:val="15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spacing w:before="50"/>
        <w:ind w:left="460" w:right="6610" w:hanging="360"/>
        <w:jc w:val="both"/>
        <w:rPr>
          <w:b w:val="0"/>
          <w:bCs w:val="0"/>
        </w:rPr>
      </w:pPr>
      <w:r>
        <w:rPr>
          <w:spacing w:val="-5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ced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3" w:firstLine="0"/>
        <w:jc w:val="both"/>
      </w:pPr>
      <w:r>
        <w:rPr>
          <w:w w:val="100"/>
        </w:rPr>
        <w:t>Es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8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3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5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zó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:</w:t>
      </w:r>
      <w:r>
        <w:rPr>
          <w:spacing w:val="27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4</w:t>
      </w:r>
      <w:r>
        <w:rPr>
          <w:w w:val="100"/>
        </w:rPr>
        <w:t>2-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3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2</w:t>
      </w:r>
      <w:r>
        <w:rPr>
          <w:w w:val="100"/>
        </w:rPr>
        <w:t>9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3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ó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ca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x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0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5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2"/>
          <w:w w:val="100"/>
        </w:rPr>
        <w:t>1</w:t>
      </w:r>
      <w:r>
        <w:rPr>
          <w:w w:val="100"/>
        </w:rPr>
        <w:t>2,</w:t>
      </w:r>
      <w:r>
        <w:rPr>
          <w:spacing w:val="-1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1</w:t>
      </w:r>
      <w:r>
        <w:rPr>
          <w:w w:val="100"/>
        </w:rPr>
        <w:t>5-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.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6992" w:hanging="360"/>
        <w:jc w:val="both"/>
        <w:rPr>
          <w:b w:val="0"/>
          <w:bCs w:val="0"/>
        </w:rPr>
      </w:pPr>
      <w:r>
        <w:rPr>
          <w:w w:val="100"/>
        </w:rPr>
        <w:t>Ba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4</w:t>
      </w:r>
      <w:r>
        <w:rPr>
          <w:w w:val="100"/>
        </w:rPr>
        <w:t>2-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9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3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5-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5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8</w:t>
      </w:r>
      <w:r>
        <w:rPr>
          <w:w w:val="100"/>
        </w:rPr>
        <w:t>4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A</w:t>
      </w:r>
      <w:r>
        <w:rPr>
          <w:w w:val="100"/>
        </w:rPr>
        <w:t>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5127" w:hanging="360"/>
        <w:jc w:val="both"/>
        <w:rPr>
          <w:b w:val="0"/>
          <w:bCs w:val="0"/>
        </w:rPr>
      </w:pPr>
      <w:r>
        <w:rPr>
          <w:w w:val="100"/>
        </w:rPr>
        <w:t>Filosof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Dire</w:t>
      </w:r>
      <w:r>
        <w:rPr>
          <w:spacing w:val="-3"/>
          <w:w w:val="100"/>
        </w:rPr>
        <w:t>c</w:t>
      </w:r>
      <w:r>
        <w:rPr>
          <w:w w:val="100"/>
        </w:rPr>
        <w:t>ción</w:t>
      </w:r>
      <w:r>
        <w:rPr>
          <w:b w:val="0"/>
          <w:bCs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8177"/>
        <w:jc w:val="both"/>
        <w:rPr>
          <w:b w:val="0"/>
          <w:bCs w:val="0"/>
        </w:rPr>
      </w:pPr>
      <w:r>
        <w:rPr>
          <w:spacing w:val="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0" w:lineRule="auto"/>
        <w:ind w:left="100" w:right="103" w:firstLine="0"/>
        <w:jc w:val="both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l</w:t>
      </w:r>
      <w:r>
        <w:rPr>
          <w:w w:val="100"/>
        </w:rPr>
        <w:t>.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2pt;height:791.59991pt;mso-position-horizontal-relative:page;mso-position-vertical-relative:page;z-index:-1326" type="#_x0000_t75" stroked="false">
            <v:imagedata r:id="rId13" o:title=""/>
          </v:shape>
        </w:pict>
      </w: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69"/>
        <w:ind w:right="8237"/>
        <w:jc w:val="both"/>
        <w:rPr>
          <w:b w:val="0"/>
          <w:bCs w:val="0"/>
        </w:rPr>
      </w:pPr>
      <w:r>
        <w:rPr>
          <w:w w:val="100"/>
        </w:rPr>
        <w:t>Vi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3" w:firstLine="0"/>
        <w:jc w:val="both"/>
        <w:rPr>
          <w:sz w:val="32"/>
          <w:szCs w:val="32"/>
        </w:rPr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  <w:sz w:val="32"/>
          <w:szCs w:val="32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line="480" w:lineRule="auto"/>
        <w:ind w:right="7040"/>
        <w:jc w:val="left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line="360" w:lineRule="auto" w:before="15"/>
        <w:ind w:left="460" w:right="127" w:hanging="360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l</w:t>
      </w:r>
      <w:r>
        <w:rPr>
          <w:color w:val="5B9BD4"/>
          <w:w w:val="100"/>
        </w:rPr>
        <w:t>.</w:t>
      </w:r>
      <w:r>
        <w:rPr>
          <w:color w:val="00000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6467"/>
        <w:jc w:val="both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íf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820" w:val="left" w:leader="none"/>
        </w:tabs>
        <w:spacing w:line="355" w:lineRule="auto"/>
        <w:ind w:left="821" w:right="115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820" w:val="left" w:leader="none"/>
        </w:tabs>
        <w:spacing w:line="355" w:lineRule="auto"/>
        <w:ind w:left="821" w:right="117" w:hanging="361"/>
        <w:jc w:val="both"/>
      </w:pPr>
      <w:r>
        <w:rPr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5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820" w:val="left" w:leader="none"/>
        </w:tabs>
        <w:spacing w:line="356" w:lineRule="auto"/>
        <w:ind w:left="821" w:right="124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2pt;height:791.59991pt;mso-position-horizontal-relative:page;mso-position-vertical-relative:page;z-index:-1325" type="#_x0000_t75" stroked="false">
            <v:imagedata r:id="rId14" o:title=""/>
          </v:shape>
        </w:pict>
      </w: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tabs>
          <w:tab w:pos="809" w:val="left" w:leader="none"/>
        </w:tabs>
        <w:spacing w:before="50"/>
        <w:ind w:left="809" w:right="461" w:hanging="709"/>
        <w:jc w:val="both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t</w:t>
      </w:r>
      <w:r>
        <w:rPr>
          <w:w w:val="100"/>
        </w:rPr>
        <w:t>erio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Trab</w:t>
      </w:r>
      <w:r>
        <w:rPr>
          <w:spacing w:val="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Pr</w:t>
      </w:r>
      <w:r>
        <w:rPr>
          <w:spacing w:val="4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08" w:firstLine="0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58" w:lineRule="auto"/>
        <w:ind w:left="821" w:right="103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smo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g</w:t>
      </w:r>
      <w:r>
        <w:rPr>
          <w:w w:val="100"/>
        </w:rPr>
        <w:t>ía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si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1" w:lineRule="auto"/>
        <w:ind w:left="821" w:right="103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1" w:lineRule="auto"/>
        <w:ind w:left="821" w:right="108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24" type="#_x0000_t75" stroked="false">
            <v:imagedata r:id="rId15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 w:before="69"/>
        <w:ind w:left="821" w:right="108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ís.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1" w:lineRule="auto"/>
        <w:ind w:left="821" w:right="108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Ar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7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190" w:lineRule="exact" w:before="5"/>
        <w:rPr>
          <w:sz w:val="19"/>
          <w:szCs w:val="19"/>
        </w:rPr>
      </w:pPr>
      <w:r>
        <w:rPr/>
        <w:pict>
          <v:shape style="position:absolute;margin-left:0pt;margin-top:0pt;width:612pt;height:791.59991pt;mso-position-horizontal-relative:page;mso-position-vertical-relative:page;z-index:-1323" type="#_x0000_t75" stroked="false">
            <v:imagedata r:id="rId16" o:title=""/>
          </v:shape>
        </w:pict>
      </w:r>
      <w:r>
        <w:rPr>
          <w:sz w:val="19"/>
          <w:szCs w:val="19"/>
        </w:rPr>
      </w:r>
    </w:p>
    <w:p>
      <w:pPr>
        <w:pStyle w:val="Heading1"/>
        <w:numPr>
          <w:ilvl w:val="0"/>
          <w:numId w:val="2"/>
        </w:numPr>
        <w:tabs>
          <w:tab w:pos="808" w:val="left" w:leader="none"/>
        </w:tabs>
        <w:spacing w:before="50"/>
        <w:ind w:left="809" w:right="0" w:hanging="709"/>
        <w:jc w:val="left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3"/>
          <w:w w:val="100"/>
        </w:rPr>
        <w:t>c</w:t>
      </w:r>
      <w:r>
        <w:rPr>
          <w:w w:val="100"/>
        </w:rPr>
        <w:t>emin</w:t>
      </w:r>
      <w:r>
        <w:rPr>
          <w:spacing w:val="-4"/>
          <w:w w:val="100"/>
        </w:rPr>
        <w:t>i</w:t>
      </w:r>
      <w:r>
        <w:rPr>
          <w:w w:val="100"/>
        </w:rPr>
        <w:t>ster</w:t>
      </w:r>
      <w:r>
        <w:rPr>
          <w:spacing w:val="-5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5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ini</w:t>
      </w:r>
      <w:r>
        <w:rPr>
          <w:spacing w:val="1"/>
          <w:w w:val="100"/>
        </w:rPr>
        <w:t>s</w:t>
      </w:r>
      <w:r>
        <w:rPr>
          <w:w w:val="100"/>
        </w:rPr>
        <w:t>trati</w:t>
      </w:r>
      <w:r>
        <w:rPr>
          <w:spacing w:val="-3"/>
          <w:w w:val="100"/>
        </w:rPr>
        <w:t>v</w:t>
      </w:r>
      <w:r>
        <w:rPr>
          <w:spacing w:val="7"/>
          <w:w w:val="100"/>
        </w:rPr>
        <w:t>o</w:t>
      </w:r>
      <w:r>
        <w:rPr>
          <w:w w:val="100"/>
        </w:rPr>
        <w:t>-Fin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e</w:t>
      </w:r>
      <w:r>
        <w:rPr>
          <w:w w:val="100"/>
        </w:rPr>
        <w:t>ro</w:t>
      </w:r>
      <w:r>
        <w:rPr>
          <w:b w:val="0"/>
          <w:bCs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6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9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278" w:lineRule="auto"/>
        <w:ind w:left="821" w:right="127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30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19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2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4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4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sto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AF;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OIN</w:t>
      </w:r>
      <w:r>
        <w:rPr>
          <w:w w:val="100"/>
        </w:rPr>
        <w:t> </w:t>
      </w:r>
      <w:r>
        <w:rPr>
          <w:w w:val="100"/>
        </w:rPr>
        <w:t>-</w:t>
      </w:r>
      <w:r>
        <w:rPr>
          <w:spacing w:val="-3"/>
          <w:w w:val="100"/>
        </w:rPr>
        <w:t> </w:t>
      </w:r>
      <w:r>
        <w:rPr>
          <w:spacing w:val="9"/>
          <w:w w:val="100"/>
        </w:rPr>
        <w:t>W</w:t>
      </w:r>
      <w:r>
        <w:rPr>
          <w:w w:val="100"/>
        </w:rPr>
        <w:t>E</w:t>
      </w:r>
      <w:r>
        <w:rPr>
          <w:spacing w:val="-5"/>
          <w:w w:val="100"/>
        </w:rPr>
        <w:t>B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278" w:lineRule="auto"/>
        <w:ind w:left="821" w:right="122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8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22" type="#_x0000_t75" stroked="false">
            <v:imagedata r:id="rId17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 w:before="69"/>
        <w:ind w:left="821" w:right="119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1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2" w:lineRule="auto"/>
        <w:ind w:left="821" w:right="12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;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5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6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9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80" w:lineRule="exact" w:before="2"/>
        <w:rPr>
          <w:sz w:val="28"/>
          <w:szCs w:val="28"/>
        </w:rPr>
      </w:pPr>
      <w:r>
        <w:rPr/>
        <w:pict>
          <v:shape style="position:absolute;margin-left:0pt;margin-top:0pt;width:612pt;height:791.59991pt;mso-position-horizontal-relative:page;mso-position-vertical-relative:page;z-index:-1321" type="#_x0000_t75" stroked="false">
            <v:imagedata r:id="rId18" o:title=""/>
          </v:shape>
        </w:pict>
      </w:r>
      <w:r>
        <w:rPr>
          <w:sz w:val="28"/>
          <w:szCs w:val="2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 w:before="69"/>
        <w:ind w:left="821" w:right="120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7"/>
          <w:w w:val="100"/>
        </w:rPr>
        <w:t> 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5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k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sco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278" w:lineRule="auto"/>
        <w:ind w:left="821" w:right="122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16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5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3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31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2" w:lineRule="auto"/>
        <w:ind w:left="821" w:right="125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10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 w:before="75"/>
        <w:ind w:left="821" w:right="129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320" type="#_x0000_t75" stroked="false">
            <v:imagedata r:id="rId19" o:title=""/>
          </v:shape>
        </w:pic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6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año;</w:t>
      </w:r>
      <w:r>
        <w:rPr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0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/o</w:t>
      </w:r>
      <w:r>
        <w:rPr>
          <w:spacing w:val="4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6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3"/>
          <w:w w:val="100"/>
        </w:rPr>
        <w:t>(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3"/>
          <w:w w:val="100"/>
        </w:rPr>
        <w:t>a</w:t>
      </w:r>
      <w:r>
        <w:rPr>
          <w:w w:val="100"/>
        </w:rPr>
        <w:t>-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16" w:hanging="361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é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30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w w:val="100"/>
        </w:rPr>
        <w:t>sto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18" w:hanging="361"/>
        <w:jc w:val="both"/>
      </w:pPr>
      <w:r>
        <w:rPr>
          <w:w w:val="100"/>
        </w:rPr>
        <w:t>Ef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sta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si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4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8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19" type="#_x0000_t75" stroked="false">
            <v:imagedata r:id="rId20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 w:before="69"/>
        <w:ind w:left="821" w:right="127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5" w:hanging="361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6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19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1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4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1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yo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4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rca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18" type="#_x0000_t75" stroked="false">
            <v:imagedata r:id="rId21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 w:before="69"/>
        <w:ind w:left="821" w:right="109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mi-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06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02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00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5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6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5"/>
          <w:w w:val="100"/>
        </w:rPr>
        <w:t> </w:t>
      </w:r>
      <w:r>
        <w:rPr>
          <w:w w:val="100"/>
        </w:rPr>
        <w:t>(B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k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s)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280" w:lineRule="exact" w:before="2"/>
        <w:rPr>
          <w:sz w:val="28"/>
          <w:szCs w:val="28"/>
        </w:rPr>
      </w:pPr>
      <w:r>
        <w:rPr/>
        <w:pict>
          <v:shape style="position:absolute;margin-left:0pt;margin-top:0pt;width:612pt;height:791.59991pt;mso-position-horizontal-relative:page;mso-position-vertical-relative:page;z-index:-1317" type="#_x0000_t75" stroked="false">
            <v:imagedata r:id="rId22" o:title=""/>
          </v:shape>
        </w:pict>
      </w:r>
      <w:r>
        <w:rPr>
          <w:sz w:val="28"/>
          <w:szCs w:val="2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 w:before="69"/>
        <w:ind w:left="821" w:right="104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2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in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00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0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12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 w:before="75"/>
        <w:ind w:left="821" w:right="122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316" type="#_x0000_t75" stroked="false">
            <v:imagedata r:id="rId23" o:title=""/>
          </v:shape>
        </w:pic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w</w:t>
      </w:r>
      <w:r>
        <w:rPr>
          <w:spacing w:val="-2"/>
          <w:w w:val="100"/>
        </w:rPr>
        <w:t>a</w:t>
      </w:r>
      <w:r>
        <w:rPr>
          <w:w w:val="100"/>
        </w:rPr>
        <w:t>re</w:t>
      </w:r>
      <w:r>
        <w:rPr>
          <w:spacing w:val="27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/o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ft</w:t>
      </w:r>
      <w:r>
        <w:rPr>
          <w:spacing w:val="-2"/>
          <w:w w:val="100"/>
        </w:rPr>
        <w:t>w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17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4"/>
          <w:w w:val="100"/>
        </w:rPr>
        <w:t>b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7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8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1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4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9" w:hanging="361"/>
        <w:jc w:val="both"/>
      </w:pPr>
      <w:r>
        <w:rPr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3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1" w:hanging="361"/>
        <w:jc w:val="both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6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spacing w:line="280" w:lineRule="exact" w:before="2"/>
        <w:rPr>
          <w:sz w:val="28"/>
          <w:szCs w:val="28"/>
        </w:rPr>
      </w:pPr>
      <w:r>
        <w:rPr/>
        <w:pict>
          <v:shape style="position:absolute;margin-left:0pt;margin-top:0pt;width:612pt;height:791.59991pt;mso-position-horizontal-relative:page;mso-position-vertical-relative:page;z-index:-1315" type="#_x0000_t75" stroked="false">
            <v:imagedata r:id="rId24" o:title=""/>
          </v:shape>
        </w:pict>
      </w:r>
      <w:r>
        <w:rPr>
          <w:sz w:val="28"/>
          <w:szCs w:val="28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 w:before="69"/>
        <w:ind w:left="821" w:right="101" w:hanging="361"/>
        <w:jc w:val="both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8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rc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02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0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04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pStyle w:val="BodyText"/>
        <w:spacing w:line="361" w:lineRule="auto" w:before="75"/>
        <w:ind w:right="118" w:firstLine="0"/>
        <w:jc w:val="left"/>
      </w:pPr>
      <w:r>
        <w:rPr/>
        <w:pict>
          <v:shape style="position:absolute;margin-left:0pt;margin-top:0pt;width:612pt;height:791.59991pt;mso-position-horizontal-relative:page;mso-position-vertical-relative:page;z-index:-1314" type="#_x0000_t75" stroked="false">
            <v:imagedata r:id="rId25" o:title=""/>
          </v:shape>
        </w:pic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1" w:hanging="361"/>
        <w:jc w:val="both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10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0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scr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h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í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9" w:lineRule="auto"/>
        <w:ind w:left="821" w:right="123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/>
        <w:ind w:left="821" w:right="129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17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580"/>
        </w:sectPr>
      </w:pP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1" w:lineRule="auto" w:before="75"/>
        <w:ind w:left="821" w:right="107" w:hanging="361"/>
        <w:jc w:val="left"/>
      </w:pPr>
      <w:r>
        <w:rPr/>
        <w:pict>
          <v:shape style="position:absolute;margin-left:0pt;margin-top:0pt;width:612pt;height:791.59991pt;mso-position-horizontal-relative:page;mso-position-vertical-relative:page;z-index:-1313" type="#_x0000_t75" stroked="false">
            <v:imagedata r:id="rId26" o:title=""/>
          </v:shape>
        </w:pic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06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0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-2"/>
          <w:w w:val="100"/>
        </w:rPr>
        <w:t>ad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tabs>
          <w:tab w:pos="808" w:val="left" w:leader="none"/>
        </w:tabs>
        <w:ind w:left="809" w:right="0" w:hanging="709"/>
        <w:jc w:val="left"/>
        <w:rPr>
          <w:b w:val="0"/>
          <w:bCs w:val="0"/>
        </w:rPr>
      </w:pPr>
      <w:r>
        <w:rPr>
          <w:spacing w:val="-5"/>
          <w:w w:val="100"/>
        </w:rPr>
        <w:t>Á</w:t>
      </w: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organi</w:t>
      </w:r>
      <w:r>
        <w:rPr>
          <w:spacing w:val="1"/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cion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1" w:lineRule="auto"/>
        <w:ind w:left="304" w:right="4473" w:hanging="204"/>
        <w:jc w:val="left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o-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</w:p>
    <w:p>
      <w:pPr>
        <w:pStyle w:val="BodyText"/>
        <w:ind w:left="460" w:right="0" w:firstLine="0"/>
        <w:jc w:val="left"/>
      </w:pP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spacing w:val="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-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516" w:val="left" w:leader="none"/>
        </w:tabs>
        <w:ind w:left="809" w:right="0" w:firstLine="0"/>
        <w:jc w:val="left"/>
      </w:pPr>
      <w:r>
        <w:rPr>
          <w:w w:val="100"/>
        </w:rPr>
        <w:t>A.1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w w:val="100"/>
        </w:rPr>
        <w:t>rganigrama</w:t>
      </w:r>
      <w:r>
        <w:rPr>
          <w:spacing w:val="4"/>
          <w:w w:val="100"/>
        </w:rPr>
        <w:t> </w:t>
      </w:r>
      <w:r>
        <w:rPr>
          <w:spacing w:val="-5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ifico</w:t>
      </w:r>
      <w:r>
        <w:rPr>
          <w:b w:val="0"/>
          <w:bCs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18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Heading2"/>
        <w:spacing w:before="69"/>
        <w:ind w:left="353" w:right="0"/>
        <w:jc w:val="center"/>
        <w:rPr>
          <w:b w:val="0"/>
          <w:bCs w:val="0"/>
        </w:rPr>
      </w:pPr>
      <w:r>
        <w:rPr/>
        <w:pict>
          <v:group style="position:absolute;margin-left:0pt;margin-top:0pt;width:612pt;height:791.59991pt;mso-position-horizontal-relative:page;mso-position-vertical-relative:page;z-index:-1312" coordorigin="0,0" coordsize="12240,15832">
            <v:shape style="position:absolute;left:0;top:0;width:12240;height:15832" type="#_x0000_t75" stroked="false">
              <v:imagedata r:id="rId27" o:title=""/>
            </v:shape>
            <v:shape style="position:absolute;left:1786;top:6148;width:2287;height:928" type="#_x0000_t75" stroked="false">
              <v:imagedata r:id="rId28" o:title=""/>
            </v:shape>
            <v:shape style="position:absolute;left:1740;top:7931;width:4021;height:42" type="#_x0000_t75" stroked="false">
              <v:imagedata r:id="rId29" o:title=""/>
            </v:shape>
            <v:group style="position:absolute;left:2079;top:7635;width:3681;height:1399" coordorigin="2079,7635" coordsize="3681,1399">
              <v:shape style="position:absolute;left:2079;top:7635;width:3681;height:1399" coordorigin="2079,7635" coordsize="3681,1399" path="m2079,7635l2079,9034,5760,9034e" filled="f" stroked="t" strokeweight=".71775pt" strokecolor="#000000">
                <v:path arrowok="t"/>
                <v:stroke dashstyle="dash"/>
              </v:shape>
              <v:shape style="position:absolute;left:2079;top:7974;width:3681;height:1060" type="#_x0000_t75" stroked="false">
                <v:imagedata r:id="rId30" o:title=""/>
              </v:shape>
              <v:shape style="position:absolute;left:8224;top:6148;width:2287;height:928" type="#_x0000_t75" stroked="false">
                <v:imagedata r:id="rId31" o:title=""/>
              </v:shape>
              <v:shape style="position:absolute;left:5005;top:6148;width:2287;height:928" type="#_x0000_t75" stroked="false">
                <v:imagedata r:id="rId32" o:title=""/>
              </v:shape>
              <v:shape style="position:absolute;left:5005;top:2770;width:2287;height:2490" type="#_x0000_t75" stroked="false">
                <v:imagedata r:id="rId33" o:title=""/>
              </v:shape>
            </v:group>
            <v:group style="position:absolute;left:2930;top:5248;width:3218;height:912" coordorigin="2930,5248" coordsize="3218,912">
              <v:shape style="position:absolute;left:2930;top:5248;width:3218;height:912" coordorigin="2930,5248" coordsize="3218,912" path="m6148,5248l6148,5946,2930,5946,2930,6160e" filled="f" stroked="t" strokeweight=".717665pt" strokecolor="#4677BE">
                <v:path arrowok="t"/>
              </v:shape>
            </v:group>
            <v:group style="position:absolute;left:6148;top:5248;width:2;height:912" coordorigin="6148,5248" coordsize="2,912">
              <v:shape style="position:absolute;left:6148;top:5248;width:2;height:912" coordorigin="6148,5248" coordsize="2,912" path="m6148,5248l6150,6160e" filled="f" stroked="t" strokeweight=".719183pt" strokecolor="#4677BE">
                <v:path arrowok="t"/>
              </v:shape>
            </v:group>
            <v:group style="position:absolute;left:6148;top:5248;width:3221;height:912" coordorigin="6148,5248" coordsize="3221,912">
              <v:shape style="position:absolute;left:6148;top:5248;width:3221;height:912" coordorigin="6148,5248" coordsize="3221,912" path="m6148,5248l6148,5946,9369,5946,9369,6160e" filled="f" stroked="t" strokeweight=".717664pt" strokecolor="#4677BE">
                <v:path arrowok="t"/>
              </v:shape>
            </v:group>
            <w10:wrap type="none"/>
          </v:group>
        </w:pict>
      </w: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w w:val="100"/>
        </w:rPr>
        <w:t>emas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f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before="2"/>
        <w:ind w:left="357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-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560" w:right="754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5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ga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a</w:t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560" w:right="751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3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ase</w:t>
      </w:r>
      <w:r>
        <w:rPr>
          <w:rFonts w:ascii="Arial" w:hAnsi="Arial" w:cs="Arial" w:eastAsia="Arial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Ju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9" w:lineRule="auto" w:before="7"/>
        <w:ind w:left="560" w:right="558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cu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do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G</w:t>
      </w:r>
      <w:r>
        <w:rPr>
          <w:rFonts w:ascii="Arial" w:hAnsi="Arial" w:cs="Arial" w:eastAsia="Arial"/>
          <w:w w:val="100"/>
          <w:sz w:val="16"/>
          <w:szCs w:val="16"/>
        </w:rPr>
        <w:t>ube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ú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21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5</w:t>
      </w:r>
      <w:r>
        <w:rPr>
          <w:rFonts w:ascii="Arial" w:hAnsi="Arial" w:cs="Arial" w:eastAsia="Arial"/>
          <w:w w:val="100"/>
          <w:sz w:val="16"/>
          <w:szCs w:val="16"/>
        </w:rPr>
        <w:t>-2012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cu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do</w:t>
      </w:r>
      <w:r>
        <w:rPr>
          <w:rFonts w:ascii="Arial" w:hAnsi="Arial" w:cs="Arial" w:eastAsia="Arial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7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ú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28</w:t>
      </w:r>
      <w:r>
        <w:rPr>
          <w:rFonts w:ascii="Arial" w:hAnsi="Arial" w:cs="Arial" w:eastAsia="Arial"/>
          <w:w w:val="100"/>
          <w:sz w:val="16"/>
          <w:szCs w:val="16"/>
        </w:rPr>
        <w:t>4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-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2012</w:t>
      </w:r>
      <w:r>
        <w:rPr>
          <w:rFonts w:ascii="Arial" w:hAnsi="Arial" w:cs="Arial" w:eastAsia="Arial"/>
          <w:spacing w:val="1"/>
          <w:w w:val="99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abo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ado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ind w:left="560" w:right="573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dad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de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cac</w:t>
      </w:r>
      <w:r>
        <w:rPr>
          <w:rFonts w:ascii="Arial" w:hAnsi="Arial" w:cs="Arial" w:eastAsia="Arial"/>
          <w:spacing w:val="-6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ón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pe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ón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2"/>
        </w:numPr>
        <w:tabs>
          <w:tab w:pos="808" w:val="left" w:leader="none"/>
        </w:tabs>
        <w:spacing w:before="50"/>
        <w:ind w:left="809" w:right="0" w:hanging="709"/>
        <w:jc w:val="left"/>
        <w:rPr>
          <w:b w:val="0"/>
          <w:bCs w:val="0"/>
        </w:rPr>
      </w:pPr>
      <w:r>
        <w:rPr>
          <w:w w:val="100"/>
        </w:rPr>
        <w:t>Func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7"/>
        </w:numPr>
        <w:tabs>
          <w:tab w:pos="404" w:val="left" w:leader="none"/>
        </w:tabs>
        <w:ind w:left="404" w:right="0" w:hanging="304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19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Heading4"/>
        <w:numPr>
          <w:ilvl w:val="0"/>
          <w:numId w:val="3"/>
        </w:numPr>
        <w:tabs>
          <w:tab w:pos="460" w:val="left" w:leader="none"/>
        </w:tabs>
        <w:spacing w:before="67"/>
        <w:ind w:left="460" w:right="0" w:hanging="360"/>
        <w:jc w:val="left"/>
        <w:rPr>
          <w:b w:val="0"/>
          <w:bCs w:val="0"/>
        </w:rPr>
      </w:pPr>
      <w:r>
        <w:rPr/>
        <w:pict>
          <v:shape style="position:absolute;margin-left:0pt;margin-top:0pt;width:612pt;height:791.59991pt;mso-position-horizontal-relative:page;mso-position-vertical-relative:page;z-index:-1311" type="#_x0000_t75" stroked="false">
            <v:imagedata r:id="rId34" o:title=""/>
          </v:shape>
        </w:pic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7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59" w:lineRule="auto"/>
        <w:ind w:left="821" w:right="111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6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5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k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s)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3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mar,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20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 w:before="75"/>
        <w:ind w:left="821" w:right="102" w:hanging="361"/>
        <w:jc w:val="both"/>
      </w:pPr>
      <w:r>
        <w:rPr/>
        <w:pict>
          <v:shape style="position:absolute;margin-left:0pt;margin-top:0pt;width:612pt;height:791.59991pt;mso-position-horizontal-relative:page;mso-position-vertical-relative:page;z-index:-1310" type="#_x0000_t75" stroked="false">
            <v:imagedata r:id="rId35" o:title=""/>
          </v:shape>
        </w:pic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4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ó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59" w:lineRule="auto"/>
        <w:ind w:left="821" w:right="105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16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15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0" w:lineRule="auto"/>
        <w:ind w:left="821" w:right="101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5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61" w:lineRule="auto"/>
        <w:ind w:left="821" w:right="112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359" w:lineRule="auto"/>
        <w:ind w:left="821" w:right="106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w</w:t>
      </w:r>
      <w:r>
        <w:rPr>
          <w:spacing w:val="-2"/>
          <w:w w:val="100"/>
        </w:rPr>
        <w:t>a</w:t>
      </w:r>
      <w:r>
        <w:rPr>
          <w:w w:val="100"/>
        </w:rPr>
        <w:t>re</w:t>
      </w:r>
      <w:r>
        <w:rPr>
          <w:spacing w:val="27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/o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ft</w:t>
      </w:r>
      <w:r>
        <w:rPr>
          <w:spacing w:val="-2"/>
          <w:w w:val="100"/>
        </w:rPr>
        <w:t>w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8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Sopo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4"/>
          <w:w w:val="100"/>
        </w:rPr>
        <w:t>T</w:t>
      </w:r>
      <w:r>
        <w:rPr>
          <w:w w:val="100"/>
        </w:rPr>
        <w:t>é</w:t>
      </w:r>
      <w:r>
        <w:rPr>
          <w:spacing w:val="-4"/>
          <w:w w:val="100"/>
        </w:rPr>
        <w:t>c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21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340" w:bottom="280" w:left="1600" w:right="160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shape style="position:absolute;margin-left:0pt;margin-top:0pt;width:612pt;height:791.59991pt;mso-position-horizontal-relative:page;mso-position-vertical-relative:page;z-index:-1309" type="#_x0000_t75" stroked="false">
            <v:imagedata r:id="rId36" o:title=""/>
          </v:shape>
        </w:pict>
      </w:r>
      <w:r>
        <w:rPr>
          <w:sz w:val="10"/>
          <w:szCs w:val="10"/>
        </w:rPr>
      </w:r>
    </w:p>
    <w:p>
      <w:pPr>
        <w:pStyle w:val="Heading4"/>
        <w:numPr>
          <w:ilvl w:val="0"/>
          <w:numId w:val="3"/>
        </w:numPr>
        <w:tabs>
          <w:tab w:pos="460" w:val="left" w:leader="none"/>
        </w:tabs>
        <w:spacing w:before="69"/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61" w:lineRule="auto"/>
        <w:ind w:left="821" w:right="111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58" w:lineRule="auto"/>
        <w:ind w:left="821" w:right="107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821" w:val="left" w:leader="none"/>
        </w:tabs>
        <w:spacing w:line="361" w:lineRule="auto"/>
        <w:ind w:left="821" w:right="109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821" w:val="left" w:leader="none"/>
        </w:tabs>
        <w:spacing w:line="360" w:lineRule="auto"/>
        <w:ind w:left="821" w:right="105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.</w:t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8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esa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62" w:lineRule="auto"/>
        <w:ind w:left="821" w:right="111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362" w:lineRule="auto"/>
        <w:ind w:left="821" w:right="103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358" w:lineRule="auto"/>
        <w:ind w:left="821" w:right="106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358" w:lineRule="auto"/>
        <w:ind w:left="821" w:right="108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5"/>
          <w:w w:val="100"/>
        </w:rPr>
        <w:t>n</w:t>
      </w:r>
      <w:r>
        <w:rPr>
          <w:w w:val="100"/>
        </w:rPr>
        <w:t>;</w:t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22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08" type="#_x0000_t75" stroked="false">
            <v:imagedata r:id="rId37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before="69"/>
        <w:ind w:left="821" w:right="0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8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amento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4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un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-1"/>
          <w:w w:val="100"/>
        </w:rPr>
        <w:t>r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11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60" w:lineRule="auto"/>
        <w:ind w:left="821" w:right="126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58" w:lineRule="auto"/>
        <w:ind w:left="821" w:right="132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s;</w:t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spacing w:line="361" w:lineRule="auto"/>
        <w:ind w:left="821" w:right="124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line="358" w:lineRule="auto"/>
        <w:ind w:left="821" w:right="123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line="275" w:lineRule="auto"/>
        <w:ind w:left="821" w:right="128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line="359" w:lineRule="auto"/>
        <w:ind w:left="821" w:right="123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line="362" w:lineRule="auto"/>
        <w:ind w:left="821" w:right="119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ba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2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23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91.59991pt;mso-position-horizontal-relative:page;mso-position-vertical-relative:page;z-index:-1307" type="#_x0000_t75" stroked="false">
            <v:imagedata r:id="rId38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0"/>
          <w:numId w:val="12"/>
        </w:numPr>
        <w:tabs>
          <w:tab w:pos="821" w:val="left" w:leader="none"/>
        </w:tabs>
        <w:spacing w:before="69"/>
        <w:ind w:left="821" w:right="0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su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2"/>
        </w:numPr>
        <w:tabs>
          <w:tab w:pos="712" w:val="left" w:leader="none"/>
        </w:tabs>
        <w:ind w:left="712" w:right="0" w:hanging="612"/>
        <w:jc w:val="left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gan</w:t>
      </w:r>
      <w:r>
        <w:rPr>
          <w:spacing w:val="-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</w:t>
      </w:r>
      <w:r>
        <w:rPr>
          <w:spacing w:val="-3"/>
          <w:w w:val="100"/>
        </w:rPr>
        <w:t> </w:t>
      </w:r>
      <w:r>
        <w:rPr>
          <w:w w:val="100"/>
        </w:rPr>
        <w:t>Func</w:t>
      </w:r>
      <w:r>
        <w:rPr>
          <w:spacing w:val="-2"/>
          <w:w w:val="100"/>
        </w:rPr>
        <w:t>i</w:t>
      </w:r>
      <w:r>
        <w:rPr>
          <w:w w:val="100"/>
        </w:rPr>
        <w:t>onal</w:t>
      </w:r>
      <w:r>
        <w:rPr>
          <w:b w:val="0"/>
          <w:bCs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8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ecc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emas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24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600"/>
        </w:sectPr>
      </w:pP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0"/>
        <w:ind w:left="563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ó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"/>
        <w:ind w:left="55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nfo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ón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4171" w:right="3591" w:hanging="15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3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g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w w:val="95"/>
          <w:sz w:val="16"/>
          <w:szCs w:val="16"/>
        </w:rPr>
        <w:t>so</w:t>
      </w:r>
      <w:r>
        <w:rPr>
          <w:rFonts w:ascii="Arial" w:hAnsi="Arial" w:cs="Arial" w:eastAsia="Arial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/>
        <w:ind w:left="60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ó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g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6" w:lineRule="auto" w:before="5"/>
        <w:ind w:left="4109" w:right="3547" w:firstLine="1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á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cos</w:t>
      </w:r>
      <w:r>
        <w:rPr>
          <w:rFonts w:ascii="Arial" w:hAnsi="Arial" w:cs="Arial" w:eastAsia="Arial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1480" w:bottom="280" w:left="1600" w:right="1440"/>
        </w:sectPr>
      </w:pPr>
    </w:p>
    <w:p>
      <w:pPr>
        <w:spacing w:before="80"/>
        <w:ind w:left="36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nto</w:t>
      </w:r>
      <w:r>
        <w:rPr>
          <w:rFonts w:ascii="Arial" w:hAnsi="Arial" w:cs="Arial" w:eastAsia="Arial"/>
          <w:b/>
          <w:bCs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"/>
        <w:ind w:left="36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6"/>
          <w:w w:val="95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366" w:right="0" w:firstLine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j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ñ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ind w:left="37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82"/>
        <w:ind w:left="35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nto</w:t>
      </w:r>
      <w:r>
        <w:rPr>
          <w:rFonts w:ascii="Arial" w:hAnsi="Arial" w:cs="Arial" w:eastAsia="Arial"/>
          <w:b/>
          <w:bCs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de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"/>
        <w:ind w:left="36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te</w:t>
      </w:r>
      <w:r>
        <w:rPr>
          <w:rFonts w:ascii="Arial" w:hAnsi="Arial" w:cs="Arial" w:eastAsia="Arial"/>
          <w:b/>
          <w:bCs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6" w:lineRule="auto"/>
        <w:ind w:left="366" w:right="0" w:hanging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3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q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6" w:lineRule="auto"/>
        <w:ind w:left="405" w:right="40" w:firstLine="6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3"/>
          <w:w w:val="95"/>
          <w:sz w:val="16"/>
          <w:szCs w:val="16"/>
        </w:rPr>
        <w:t>B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3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s,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3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5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2" w:lineRule="auto" w:before="82"/>
        <w:ind w:left="598" w:right="22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nto</w:t>
      </w:r>
      <w:r>
        <w:rPr>
          <w:rFonts w:ascii="Arial" w:hAnsi="Arial" w:cs="Arial" w:eastAsia="Arial"/>
          <w:b/>
          <w:bCs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6" w:lineRule="auto"/>
        <w:ind w:left="405" w:right="33" w:hanging="4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4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á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7" w:lineRule="auto"/>
        <w:ind w:left="366" w:right="0" w:firstLine="5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4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ñ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2" w:lineRule="auto" w:before="89"/>
        <w:ind w:left="405" w:right="156" w:firstLine="3"/>
        <w:jc w:val="center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nto</w:t>
      </w:r>
      <w:r>
        <w:rPr>
          <w:rFonts w:ascii="Arial" w:hAnsi="Arial" w:cs="Arial" w:eastAsia="Arial"/>
          <w:b/>
          <w:bCs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f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95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y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un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on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6" w:lineRule="auto"/>
        <w:ind w:left="366" w:right="114" w:hanging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3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w w:val="95"/>
          <w:sz w:val="16"/>
          <w:szCs w:val="16"/>
        </w:rPr>
        <w:t>,</w:t>
      </w:r>
      <w:r>
        <w:rPr>
          <w:rFonts w:ascii="Arial" w:hAnsi="Arial" w:cs="Arial" w:eastAsia="Arial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8"/>
          <w:w w:val="95"/>
          <w:sz w:val="16"/>
          <w:szCs w:val="16"/>
        </w:rPr>
        <w:t>v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j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p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w w:val="95"/>
          <w:sz w:val="16"/>
          <w:szCs w:val="16"/>
        </w:rPr>
        <w:t>s,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5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y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g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u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d</w:t>
      </w:r>
      <w:r>
        <w:rPr>
          <w:rFonts w:ascii="Arial" w:hAnsi="Arial" w:cs="Arial" w:eastAsia="Arial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w w:val="95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l</w:t>
      </w:r>
      <w:r>
        <w:rPr>
          <w:rFonts w:ascii="Arial" w:hAnsi="Arial" w:cs="Arial" w:eastAsia="Arial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6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9"/>
          <w:w w:val="95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95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spacing w:val="-6"/>
          <w:w w:val="95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a</w:t>
      </w:r>
      <w:r>
        <w:rPr>
          <w:rFonts w:ascii="Arial" w:hAnsi="Arial" w:cs="Arial" w:eastAsia="Arial"/>
          <w:w w:val="95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95"/>
          <w:sz w:val="16"/>
          <w:szCs w:val="16"/>
        </w:rPr>
        <w:t>ó</w:t>
      </w:r>
      <w:r>
        <w:rPr>
          <w:rFonts w:ascii="Arial" w:hAnsi="Arial" w:cs="Arial" w:eastAsia="Arial"/>
          <w:w w:val="95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246" w:lineRule="auto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280" w:left="1600" w:right="1440"/>
          <w:cols w:num="4" w:equalWidth="0">
            <w:col w:w="2141" w:space="197"/>
            <w:col w:w="2131" w:space="227"/>
            <w:col w:w="2149" w:space="194"/>
            <w:col w:w="216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/>
        <w:pict>
          <v:group style="position:absolute;margin-left:0pt;margin-top:0pt;width:612pt;height:791.59991pt;mso-position-horizontal-relative:page;mso-position-vertical-relative:page;z-index:-1306" coordorigin="0,0" coordsize="12240,15832">
            <v:shape style="position:absolute;left:0;top:0;width:12240;height:15832" type="#_x0000_t75" stroked="false">
              <v:imagedata r:id="rId39" o:title=""/>
            </v:shape>
            <v:group style="position:absolute;left:5480;top:1696;width:2005;height:2449" coordorigin="5480,1696" coordsize="2005,2449">
              <v:shape style="position:absolute;left:5480;top:1696;width:2005;height:2449" coordorigin="5480,1696" coordsize="2005,2449" path="m5480,4146l7484,4146,7484,1696,5480,1696,5480,4146xe" filled="t" fillcolor="#FFFFFF" stroked="f">
                <v:path arrowok="t"/>
                <v:fill type="solid"/>
              </v:shape>
            </v:group>
            <v:group style="position:absolute;left:5456;top:1672;width:2051;height:2499" coordorigin="5456,1672" coordsize="2051,2499">
              <v:shape style="position:absolute;left:5456;top:1672;width:2051;height:2499" coordorigin="5456,1672" coordsize="2051,2499" path="m7508,1672l5456,1672,5456,4170,7508,4170,7508,4146,5503,4146,5480,4121,5503,4121,5503,1721,5480,1721,5503,1696,7508,1696,7508,1672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5503,4121l5480,4121,5503,4146,5503,4121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7461,4121l5503,4121,5503,4146,7461,4146,7461,4121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7461,1696l7461,4146,7484,4121,7508,4121,7508,1721,7484,1721,7461,1696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7508,4121l7484,4121,7461,4146,7508,4146,7508,4121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5503,1696l5480,1721,5503,1721,5503,1696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7461,1696l5503,1696,5503,1721,7461,1721,7461,1696xe" filled="t" fillcolor="#4471C4" stroked="f">
                <v:path arrowok="t"/>
                <v:fill type="solid"/>
              </v:shape>
              <v:shape style="position:absolute;left:5456;top:1672;width:2051;height:2499" coordorigin="5456,1672" coordsize="2051,2499" path="m7508,1696l7461,1696,7484,1721,7508,1721,7508,1696xe" filled="t" fillcolor="#4471C4" stroked="f">
                <v:path arrowok="t"/>
                <v:fill type="solid"/>
              </v:shape>
            </v:group>
            <v:group style="position:absolute;left:1855;top:5338;width:2005;height:2449" coordorigin="1855,5338" coordsize="2005,2449">
              <v:shape style="position:absolute;left:1855;top:5338;width:2005;height:2449" coordorigin="1855,5338" coordsize="2005,2449" path="m1855,7787l3860,7787,3860,5338,1855,5338,1855,7787xe" filled="t" fillcolor="#FFFFFF" stroked="f">
                <v:path arrowok="t"/>
                <v:fill type="solid"/>
              </v:shape>
            </v:group>
            <v:group style="position:absolute;left:1832;top:5313;width:2051;height:2499" coordorigin="1832,5313" coordsize="2051,2499">
              <v:shape style="position:absolute;left:1832;top:5313;width:2051;height:2499" coordorigin="1832,5313" coordsize="2051,2499" path="m3883,5313l1832,5313,1832,7812,3883,7812,3883,7787,1878,7787,1855,7762,1878,7762,1878,5362,1855,5362,1878,5338,3883,5338,3883,5313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1878,7762l1855,7762,1878,7787,1878,7762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3837,7762l1878,7762,1878,7787,3837,7787,3837,7762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3837,5338l3837,7787,3860,7762,3883,7762,3883,5362,3860,5362,3837,5338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3883,7762l3860,7762,3837,7787,3883,7787,3883,7762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1878,5338l1855,5362,1878,5362,1878,5338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3837,5338l1878,5338,1878,5362,3837,5362,3837,5338xe" filled="t" fillcolor="#4471C4" stroked="f">
                <v:path arrowok="t"/>
                <v:fill type="solid"/>
              </v:shape>
              <v:shape style="position:absolute;left:1832;top:5313;width:2051;height:2499" coordorigin="1832,5313" coordsize="2051,2499" path="m3883,5338l3837,5338,3860,5362,3883,5362,3883,5338xe" filled="t" fillcolor="#4471C4" stroked="f">
                <v:path arrowok="t"/>
                <v:fill type="solid"/>
              </v:shape>
            </v:group>
            <v:group style="position:absolute;left:4184;top:5338;width:2005;height:2441" coordorigin="4184,5338" coordsize="2005,2441">
              <v:shape style="position:absolute;left:4184;top:5338;width:2005;height:2441" coordorigin="4184,5338" coordsize="2005,2441" path="m4184,7779l6189,7779,6189,5338,4184,5338,4184,7779xe" filled="t" fillcolor="#FFFFFF" stroked="f">
                <v:path arrowok="t"/>
                <v:fill type="solid"/>
              </v:shape>
            </v:group>
            <v:group style="position:absolute;left:4161;top:5313;width:2051;height:2491" coordorigin="4161,5313" coordsize="2051,2491">
              <v:shape style="position:absolute;left:4161;top:5313;width:2051;height:2491" coordorigin="4161,5313" coordsize="2051,2491" path="m6212,5313l4161,5313,4161,7804,6212,7804,6212,7779,4207,7779,4184,7754,4207,7754,4207,5362,4184,5362,4207,5338,6212,5338,6212,5313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4207,7754l4184,7754,4207,7779,4207,7754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6166,7754l4207,7754,4207,7779,6166,7779,6166,7754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6166,5338l6166,7779,6189,7754,6212,7754,6212,5362,6189,5362,6166,5338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6212,7754l6189,7754,6166,7779,6212,7779,6212,7754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4207,5338l4184,5362,4207,5362,4207,5338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6166,5338l4207,5338,4207,5362,6166,5362,6166,5338xe" filled="t" fillcolor="#4471C4" stroked="f">
                <v:path arrowok="t"/>
                <v:fill type="solid"/>
              </v:shape>
              <v:shape style="position:absolute;left:4161;top:5313;width:2051;height:2491" coordorigin="4161,5313" coordsize="2051,2491" path="m6212,5338l6166,5338,6189,5362,6212,5362,6212,5338xe" filled="t" fillcolor="#4471C4" stroked="f">
                <v:path arrowok="t"/>
                <v:fill type="solid"/>
              </v:shape>
            </v:group>
            <v:group style="position:absolute;left:6551;top:5338;width:2005;height:2441" coordorigin="6551,5338" coordsize="2005,2441">
              <v:shape style="position:absolute;left:6551;top:5338;width:2005;height:2441" coordorigin="6551,5338" coordsize="2005,2441" path="m6551,7779l8556,7779,8556,5338,6551,5338,6551,7779xe" filled="t" fillcolor="#FFFFFF" stroked="f">
                <v:path arrowok="t"/>
                <v:fill type="solid"/>
              </v:shape>
            </v:group>
            <v:group style="position:absolute;left:6528;top:5313;width:2051;height:2491" coordorigin="6528,5313" coordsize="2051,2491">
              <v:shape style="position:absolute;left:6528;top:5313;width:2051;height:2491" coordorigin="6528,5313" coordsize="2051,2491" path="m8579,5313l6528,5313,6528,7804,8579,7804,8579,7779,6575,7779,6551,7754,6575,7754,6575,5362,6551,5362,6575,5338,8579,5338,8579,5313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6575,7754l6551,7754,6575,7779,6575,7754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8533,7754l6575,7754,6575,7779,8533,7779,8533,7754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8533,5338l8533,7779,8556,7754,8579,7754,8579,5362,8556,5362,8533,5338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8579,7754l8556,7754,8533,7779,8579,7779,8579,7754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6575,5338l6551,5362,6575,5362,6575,5338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8533,5338l6575,5338,6575,5362,8533,5362,8533,5338xe" filled="t" fillcolor="#4471C4" stroked="f">
                <v:path arrowok="t"/>
                <v:fill type="solid"/>
              </v:shape>
              <v:shape style="position:absolute;left:6528;top:5313;width:2051;height:2491" coordorigin="6528,5313" coordsize="2051,2491" path="m8579,5338l8533,5338,8556,5362,8579,5362,8579,5338xe" filled="t" fillcolor="#4471C4" stroked="f">
                <v:path arrowok="t"/>
                <v:fill type="solid"/>
              </v:shape>
            </v:group>
            <v:group style="position:absolute;left:8842;top:5346;width:2005;height:2449" coordorigin="8842,5346" coordsize="2005,2449">
              <v:shape style="position:absolute;left:8842;top:5346;width:2005;height:2449" coordorigin="8842,5346" coordsize="2005,2449" path="m8842,7795l10847,7795,10847,5346,8842,5346,8842,7795xe" filled="t" fillcolor="#FFFFFF" stroked="f">
                <v:path arrowok="t"/>
                <v:fill type="solid"/>
              </v:shape>
            </v:group>
            <v:group style="position:absolute;left:8819;top:5321;width:2051;height:2499" coordorigin="8819,5321" coordsize="2051,2499">
              <v:shape style="position:absolute;left:8819;top:5321;width:2051;height:2499" coordorigin="8819,5321" coordsize="2051,2499" path="m10870,5321l8819,5321,8819,7820,10870,7820,10870,7795,8865,7795,8842,7771,8865,7771,8865,5370,8842,5370,8865,5346,10870,5346,10870,5321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8865,7771l8842,7771,8865,7795,8865,7771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10823,7771l8865,7771,8865,7795,10823,7795,10823,7771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10823,5346l10823,7795,10847,7771,10870,7771,10870,5370,10847,5370,10823,5346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10870,7771l10847,7771,10823,7795,10870,7795,10870,7771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8865,5346l8842,5370,8865,5370,8865,5346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10823,5346l8865,5346,8865,5370,10823,5370,10823,5346xe" filled="t" fillcolor="#4471C4" stroked="f">
                <v:path arrowok="t"/>
                <v:fill type="solid"/>
              </v:shape>
              <v:shape style="position:absolute;left:8819;top:5321;width:2051;height:2499" coordorigin="8819,5321" coordsize="2051,2499" path="m10870,5346l10823,5346,10847,5370,10870,5370,10870,5346xe" filled="t" fillcolor="#4471C4" stroked="f">
                <v:path arrowok="t"/>
                <v:fill type="solid"/>
              </v:shape>
            </v:group>
            <v:group style="position:absolute;left:6467;top:4150;width:41;height:551" coordorigin="6467,4150" coordsize="41,551">
              <v:shape style="position:absolute;left:6467;top:4150;width:41;height:551" coordorigin="6467,4150" coordsize="41,551" path="m6469,4150l6467,4701,6505,4701,6507,4150,6469,4150xe" filled="t" fillcolor="#5B9BD4" stroked="f">
                <v:path arrowok="t"/>
                <v:fill type="solid"/>
              </v:shape>
            </v:group>
            <v:group style="position:absolute;left:2626;top:4672;width:7226;height:53" coordorigin="2626,4672" coordsize="7226,53">
              <v:shape style="position:absolute;left:2626;top:4672;width:7226;height:53" coordorigin="2626,4672" coordsize="7226,53" path="m2626,4672l2626,4705,9852,4725,9852,4692,2626,4672xe" filled="t" fillcolor="#5B9BD4" stroked="f">
                <v:path arrowok="t"/>
                <v:fill type="solid"/>
              </v:shape>
            </v:group>
            <v:group style="position:absolute;left:2619;top:4676;width:48;height:634" coordorigin="2619,4676" coordsize="48,634">
              <v:shape style="position:absolute;left:2619;top:4676;width:48;height:634" coordorigin="2619,4676" coordsize="48,634" path="m2657,4676l2619,4676,2628,5309,2667,5309,2657,4676xe" filled="t" fillcolor="#5B9BD4" stroked="f">
                <v:path arrowok="t"/>
                <v:fill type="solid"/>
              </v:shape>
            </v:group>
            <v:group style="position:absolute;left:5163;top:4733;width:41;height:582" coordorigin="5163,4733" coordsize="41,582">
              <v:shape style="position:absolute;left:5163;top:4733;width:41;height:582" coordorigin="5163,4733" coordsize="41,582" path="m5165,4733l5163,5315,5202,5315,5204,4734,5165,4733xe" filled="t" fillcolor="#5B9BD4" stroked="f">
                <v:path arrowok="t"/>
                <v:fill type="solid"/>
              </v:shape>
            </v:group>
            <v:group style="position:absolute;left:7430;top:4733;width:41;height:582" coordorigin="7430,4733" coordsize="41,582">
              <v:shape style="position:absolute;left:7430;top:4733;width:41;height:582" coordorigin="7430,4733" coordsize="41,582" path="m7432,4733l7430,5315,7469,5315,7471,4734,7432,4733xe" filled="t" fillcolor="#5B9BD4" stroked="f">
                <v:path arrowok="t"/>
                <v:fill type="solid"/>
              </v:shape>
            </v:group>
            <v:group style="position:absolute;left:9821;top:4716;width:58;height:624" coordorigin="9821,4716" coordsize="58,624">
              <v:shape style="position:absolute;left:9821;top:4716;width:58;height:624" coordorigin="9821,4716" coordsize="58,624" path="m9860,4716l9821,4718,9840,5340,9879,5339,9860,4716xe" filled="t" fillcolor="#5B9BD4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8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"/>
          <w:w w:val="100"/>
          <w:sz w:val="18"/>
          <w:szCs w:val="18"/>
        </w:rPr>
        <w:t>Elabora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ió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propia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ba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uerdo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Gube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na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215-2012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ini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erial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284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2012</w:t>
      </w:r>
      <w:r>
        <w:rPr>
          <w:rFonts w:ascii="Arial" w:hAnsi="Arial" w:cs="Arial" w:eastAsia="Arial"/>
          <w:w w:val="100"/>
          <w:sz w:val="18"/>
          <w:szCs w:val="18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ector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ón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26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25</w:t>
      </w:r>
      <w:r>
        <w:rPr>
          <w:rFonts w:ascii="Calibri" w:hAnsi="Calibri" w:cs="Calibri" w:eastAsia="Calibri"/>
          <w:w w:val="100"/>
          <w:sz w:val="22"/>
          <w:szCs w:val="22"/>
        </w:rPr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80" w:bottom="280" w:left="1600" w:right="1440"/>
        </w:sectPr>
      </w:pPr>
    </w:p>
    <w:p>
      <w:pPr>
        <w:pStyle w:val="Heading3"/>
        <w:spacing w:before="64"/>
        <w:ind w:right="9"/>
        <w:jc w:val="center"/>
        <w:rPr>
          <w:b w:val="0"/>
          <w:bCs w:val="0"/>
        </w:rPr>
      </w:pPr>
      <w:r>
        <w:rPr/>
        <w:pict>
          <v:group style="position:absolute;margin-left:0pt;margin-top:0pt;width:612pt;height:791.59991pt;mso-position-horizontal-relative:page;mso-position-vertical-relative:page;z-index:-1305" coordorigin="0,0" coordsize="12240,15832">
            <v:shape style="position:absolute;left:0;top:0;width:12240;height:15832" type="#_x0000_t75" stroked="false">
              <v:imagedata r:id="rId40" o:title=""/>
            </v:shape>
            <v:group style="position:absolute;left:3661;top:1396;width:4918;height:316" coordorigin="3661,1396" coordsize="4918,316">
              <v:shape style="position:absolute;left:3661;top:1396;width:4918;height:316" coordorigin="3661,1396" coordsize="4918,316" path="m3661,1712l8579,1712,8579,1396,3661,1396,3661,1712xe" filled="t" fillcolor="#FFFFFF" stroked="f">
                <v:path arrowok="t"/>
                <v:fill type="solid"/>
              </v:shape>
            </v:group>
            <v:group style="position:absolute;left:4778;top:1712;width:1545;height:276" coordorigin="4778,1712" coordsize="1545,276">
              <v:shape style="position:absolute;left:4778;top:1712;width:1545;height:276" coordorigin="4778,1712" coordsize="1545,276" path="m4778,1988l6322,1988,6322,1712,4778,1712,4778,1988xe" filled="t" fillcolor="#FFFFFF" stroked="f">
                <v:path arrowok="t"/>
                <v:fill type="solid"/>
              </v:shape>
            </v:group>
            <v:group style="position:absolute;left:3761;top:2272;width:4714;height:316" coordorigin="3761,2272" coordsize="4714,316">
              <v:shape style="position:absolute;left:3761;top:2272;width:4714;height:316" coordorigin="3761,2272" coordsize="4714,316" path="m3761,2588l8475,2588,8475,2272,3761,2272,3761,2588xe" filled="t" fillcolor="#FFFFFF" stroked="f">
                <v:path arrowok="t"/>
                <v:fill type="solid"/>
              </v:shape>
            </v:group>
            <v:group style="position:absolute;left:4818;top:2584;width:2601;height:300" coordorigin="4818,2584" coordsize="2601,300">
              <v:shape style="position:absolute;left:4818;top:2584;width:2601;height:300" coordorigin="4818,2584" coordsize="2601,300" path="m4818,2884l7419,2884,7419,2584,4818,2584,4818,288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3"/>
          <w:w w:val="100"/>
        </w:rPr>
        <w:t>M</w:t>
      </w:r>
      <w:r>
        <w:rPr>
          <w:w w:val="100"/>
        </w:rPr>
        <w:t>ini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r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aba</w:t>
      </w:r>
      <w:r>
        <w:rPr>
          <w:spacing w:val="-5"/>
          <w:w w:val="100"/>
        </w:rPr>
        <w:t>j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-5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oc</w:t>
      </w:r>
      <w:r>
        <w:rPr>
          <w:spacing w:val="-1"/>
          <w:w w:val="100"/>
        </w:rPr>
        <w:t>i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pStyle w:val="BodyText"/>
        <w:spacing w:before="8"/>
        <w:ind w:left="0" w:right="3" w:firstLine="0"/>
        <w:jc w:val="center"/>
      </w:pP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PBX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2"/>
          <w:w w:val="100"/>
        </w:rPr>
        <w:t>0</w:t>
      </w:r>
      <w:r>
        <w:rPr>
          <w:w w:val="100"/>
        </w:rPr>
        <w:t>0</w:t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67"/>
        <w:ind w:right="9"/>
        <w:jc w:val="center"/>
        <w:rPr>
          <w:b w:val="0"/>
          <w:bCs w:val="0"/>
        </w:rPr>
      </w:pP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w w:val="100"/>
        </w:rPr>
        <w:t>emas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f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ma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before="5"/>
        <w:ind w:left="3200" w:right="32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3</w:t>
      </w:r>
      <w:r>
        <w:rPr>
          <w:rFonts w:ascii="Arial" w:hAnsi="Arial" w:cs="Arial" w:eastAsia="Arial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1</w:t>
      </w:r>
      <w:r>
        <w:rPr>
          <w:rFonts w:ascii="Arial" w:hAnsi="Arial" w:cs="Arial" w:eastAsia="Arial"/>
          <w:w w:val="100"/>
          <w:sz w:val="26"/>
          <w:szCs w:val="26"/>
        </w:rPr>
        <w:t>4</w:t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Té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ni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200" w:right="32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3</w:t>
      </w:r>
      <w:r>
        <w:rPr>
          <w:rFonts w:ascii="Arial" w:hAnsi="Arial" w:cs="Arial" w:eastAsia="Arial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1</w:t>
      </w:r>
      <w:r>
        <w:rPr>
          <w:rFonts w:ascii="Arial" w:hAnsi="Arial" w:cs="Arial" w:eastAsia="Arial"/>
          <w:w w:val="100"/>
          <w:sz w:val="26"/>
          <w:szCs w:val="26"/>
        </w:rPr>
        <w:t>3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ollo</w:t>
      </w:r>
      <w:r>
        <w:rPr>
          <w:rFonts w:ascii="Arial" w:hAnsi="Arial" w:cs="Arial" w:eastAsia="Arial"/>
          <w:b/>
          <w:bCs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y</w:t>
      </w:r>
      <w:r>
        <w:rPr>
          <w:rFonts w:ascii="Arial" w:hAnsi="Arial" w:cs="Arial" w:eastAsia="Arial"/>
          <w:b/>
          <w:bCs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li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iones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9"/>
        <w:ind w:left="3200" w:right="32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3</w:t>
      </w:r>
      <w:r>
        <w:rPr>
          <w:rFonts w:ascii="Arial" w:hAnsi="Arial" w:cs="Arial" w:eastAsia="Arial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2</w:t>
      </w:r>
      <w:r>
        <w:rPr>
          <w:rFonts w:ascii="Arial" w:hAnsi="Arial" w:cs="Arial" w:eastAsia="Arial"/>
          <w:w w:val="100"/>
          <w:sz w:val="26"/>
          <w:szCs w:val="26"/>
        </w:rPr>
        <w:t>5</w:t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4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l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-4"/>
          <w:w w:val="100"/>
          <w:sz w:val="26"/>
          <w:szCs w:val="26"/>
        </w:rPr>
        <w:t>m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uni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iones</w:t>
      </w:r>
      <w:r>
        <w:rPr>
          <w:rFonts w:ascii="Arial" w:hAnsi="Arial" w:cs="Arial" w:eastAsia="Arial"/>
          <w:b/>
          <w:bCs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y</w:t>
      </w:r>
      <w:r>
        <w:rPr>
          <w:rFonts w:ascii="Arial" w:hAnsi="Arial" w:cs="Arial" w:eastAsia="Arial"/>
          <w:b/>
          <w:bCs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v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ido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es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before="5"/>
        <w:ind w:left="3200" w:right="32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00"/>
          <w:sz w:val="26"/>
          <w:szCs w:val="26"/>
        </w:rPr>
        <w:t>No.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w w:val="100"/>
          <w:sz w:val="26"/>
          <w:szCs w:val="26"/>
        </w:rPr>
        <w:t>de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e</w:t>
      </w:r>
      <w:r>
        <w:rPr>
          <w:rFonts w:ascii="Arial" w:hAnsi="Arial" w:cs="Arial" w:eastAsia="Arial"/>
          <w:spacing w:val="-3"/>
          <w:w w:val="100"/>
          <w:sz w:val="26"/>
          <w:szCs w:val="26"/>
        </w:rPr>
        <w:t>x</w:t>
      </w:r>
      <w:r>
        <w:rPr>
          <w:rFonts w:ascii="Arial" w:hAnsi="Arial" w:cs="Arial" w:eastAsia="Arial"/>
          <w:w w:val="100"/>
          <w:sz w:val="26"/>
          <w:szCs w:val="26"/>
        </w:rPr>
        <w:t>t</w:t>
      </w:r>
      <w:r>
        <w:rPr>
          <w:rFonts w:ascii="Arial" w:hAnsi="Arial" w:cs="Arial" w:eastAsia="Arial"/>
          <w:spacing w:val="2"/>
          <w:w w:val="100"/>
          <w:sz w:val="26"/>
          <w:szCs w:val="26"/>
        </w:rPr>
        <w:t>e</w:t>
      </w:r>
      <w:r>
        <w:rPr>
          <w:rFonts w:ascii="Arial" w:hAnsi="Arial" w:cs="Arial" w:eastAsia="Arial"/>
          <w:w w:val="100"/>
          <w:sz w:val="26"/>
          <w:szCs w:val="26"/>
        </w:rPr>
        <w:t>n</w:t>
      </w:r>
      <w:r>
        <w:rPr>
          <w:rFonts w:ascii="Arial" w:hAnsi="Arial" w:cs="Arial" w:eastAsia="Arial"/>
          <w:spacing w:val="1"/>
          <w:w w:val="100"/>
          <w:sz w:val="26"/>
          <w:szCs w:val="26"/>
        </w:rPr>
        <w:t>s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i</w:t>
      </w:r>
      <w:r>
        <w:rPr>
          <w:rFonts w:ascii="Arial" w:hAnsi="Arial" w:cs="Arial" w:eastAsia="Arial"/>
          <w:w w:val="100"/>
          <w:sz w:val="26"/>
          <w:szCs w:val="26"/>
        </w:rPr>
        <w:t>ón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spacing w:val="-1"/>
          <w:w w:val="100"/>
          <w:sz w:val="26"/>
          <w:szCs w:val="26"/>
        </w:rPr>
        <w:t>3</w:t>
      </w:r>
      <w:r>
        <w:rPr>
          <w:rFonts w:ascii="Arial" w:hAnsi="Arial" w:cs="Arial" w:eastAsia="Arial"/>
          <w:w w:val="100"/>
          <w:sz w:val="26"/>
          <w:szCs w:val="26"/>
        </w:rPr>
        <w:t>0</w:t>
      </w:r>
      <w:r>
        <w:rPr>
          <w:rFonts w:ascii="Arial" w:hAnsi="Arial" w:cs="Arial" w:eastAsia="Arial"/>
          <w:spacing w:val="-2"/>
          <w:w w:val="100"/>
          <w:sz w:val="26"/>
          <w:szCs w:val="26"/>
        </w:rPr>
        <w:t>1</w:t>
      </w:r>
      <w:r>
        <w:rPr>
          <w:rFonts w:ascii="Arial" w:hAnsi="Arial" w:cs="Arial" w:eastAsia="Arial"/>
          <w:w w:val="100"/>
          <w:sz w:val="26"/>
          <w:szCs w:val="26"/>
        </w:rPr>
        <w:t>2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4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M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io</w:t>
      </w:r>
      <w:r>
        <w:rPr>
          <w:rFonts w:ascii="Agency FB" w:hAnsi="Agency FB" w:cs="Agency FB" w:eastAsia="Agency FB"/>
          <w:b/>
          <w:bCs/>
          <w:color w:val="5B9BD4"/>
          <w:spacing w:val="-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d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6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spacing w:val="-6"/>
          <w:w w:val="100"/>
          <w:sz w:val="22"/>
          <w:szCs w:val="22"/>
        </w:rPr>
        <w:t>T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b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j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y</w:t>
      </w:r>
      <w:r>
        <w:rPr>
          <w:rFonts w:ascii="Agency FB" w:hAnsi="Agency FB" w:cs="Agency FB" w:eastAsia="Agency FB"/>
          <w:b/>
          <w:bCs/>
          <w:color w:val="5B9BD4"/>
          <w:spacing w:val="-3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P</w:t>
      </w:r>
      <w:r>
        <w:rPr>
          <w:rFonts w:ascii="Agency FB" w:hAnsi="Agency FB" w:cs="Agency FB" w:eastAsia="Agency FB"/>
          <w:b/>
          <w:bCs/>
          <w:color w:val="5B9BD4"/>
          <w:spacing w:val="1"/>
          <w:w w:val="100"/>
          <w:sz w:val="22"/>
          <w:szCs w:val="22"/>
        </w:rPr>
        <w:t>r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e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v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2"/>
          <w:w w:val="100"/>
          <w:sz w:val="22"/>
          <w:szCs w:val="22"/>
        </w:rPr>
        <w:t>ó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n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 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S</w:t>
      </w:r>
      <w:r>
        <w:rPr>
          <w:rFonts w:ascii="Agency FB" w:hAnsi="Agency FB" w:cs="Agency FB" w:eastAsia="Agency FB"/>
          <w:b/>
          <w:bCs/>
          <w:color w:val="5B9BD4"/>
          <w:spacing w:val="-2"/>
          <w:w w:val="100"/>
          <w:sz w:val="22"/>
          <w:szCs w:val="22"/>
        </w:rPr>
        <w:t>o</w:t>
      </w:r>
      <w:r>
        <w:rPr>
          <w:rFonts w:ascii="Agency FB" w:hAnsi="Agency FB" w:cs="Agency FB" w:eastAsia="Agency FB"/>
          <w:b/>
          <w:bCs/>
          <w:color w:val="5B9BD4"/>
          <w:spacing w:val="3"/>
          <w:w w:val="100"/>
          <w:sz w:val="22"/>
          <w:szCs w:val="22"/>
        </w:rPr>
        <w:t>c</w:t>
      </w:r>
      <w:r>
        <w:rPr>
          <w:rFonts w:ascii="Agency FB" w:hAnsi="Agency FB" w:cs="Agency FB" w:eastAsia="Agency FB"/>
          <w:b/>
          <w:bCs/>
          <w:color w:val="5B9BD4"/>
          <w:spacing w:val="-5"/>
          <w:w w:val="100"/>
          <w:sz w:val="22"/>
          <w:szCs w:val="22"/>
        </w:rPr>
        <w:t>i</w:t>
      </w:r>
      <w:r>
        <w:rPr>
          <w:rFonts w:ascii="Agency FB" w:hAnsi="Agency FB" w:cs="Agency FB" w:eastAsia="Agency FB"/>
          <w:b/>
          <w:bCs/>
          <w:color w:val="5B9BD4"/>
          <w:spacing w:val="4"/>
          <w:w w:val="100"/>
          <w:sz w:val="22"/>
          <w:szCs w:val="22"/>
        </w:rPr>
        <w:t>a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l</w:t>
      </w:r>
      <w:r>
        <w:rPr>
          <w:rFonts w:ascii="Agency FB" w:hAnsi="Agency FB" w:cs="Agency FB" w:eastAsia="Agency FB"/>
          <w:b/>
          <w:bCs/>
          <w:color w:val="5B9BD4"/>
          <w:w w:val="100"/>
          <w:sz w:val="22"/>
          <w:szCs w:val="22"/>
        </w:rPr>
        <w:t>  </w:t>
      </w:r>
      <w:r>
        <w:rPr>
          <w:rFonts w:ascii="Agency FB" w:hAnsi="Agency FB" w:cs="Agency FB" w:eastAsia="Agency FB"/>
          <w:b/>
          <w:bCs/>
          <w:color w:val="5B9BD4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7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eni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3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ona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9,</w:t>
      </w:r>
      <w:r>
        <w:rPr>
          <w:rFonts w:ascii="Arial" w:hAnsi="Arial" w:cs="Arial" w:eastAsia="Arial"/>
          <w:color w:val="80808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Edi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io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orre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aria</w:t>
      </w:r>
      <w:r>
        <w:rPr>
          <w:rFonts w:ascii="Arial" w:hAnsi="Arial" w:cs="Arial" w:eastAsia="Arial"/>
          <w:color w:val="808080"/>
          <w:spacing w:val="-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808080"/>
          <w:spacing w:val="-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808080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24</w:t>
      </w:r>
      <w:r>
        <w:rPr>
          <w:rFonts w:ascii="Arial" w:hAnsi="Arial" w:cs="Arial" w:eastAsia="Arial"/>
          <w:color w:val="808080"/>
          <w:spacing w:val="-5"/>
          <w:w w:val="100"/>
          <w:sz w:val="18"/>
          <w:szCs w:val="18"/>
        </w:rPr>
        <w:t>2</w:t>
      </w:r>
      <w:r>
        <w:rPr>
          <w:rFonts w:ascii="Arial" w:hAnsi="Arial" w:cs="Arial" w:eastAsia="Arial"/>
          <w:color w:val="808080"/>
          <w:w w:val="100"/>
          <w:sz w:val="18"/>
          <w:szCs w:val="18"/>
        </w:rPr>
        <w:t>22500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"/>
        <w:ind w:left="0" w:right="101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95"/>
          <w:sz w:val="22"/>
          <w:szCs w:val="22"/>
        </w:rPr>
        <w:t>26</w:t>
      </w:r>
      <w:r>
        <w:rPr>
          <w:rFonts w:ascii="Calibri" w:hAnsi="Calibri" w:cs="Calibri" w:eastAsia="Calibri"/>
          <w:w w:val="100"/>
          <w:sz w:val="22"/>
          <w:szCs w:val="22"/>
        </w:rPr>
      </w:r>
    </w:p>
    <w:sectPr>
      <w:pgSz w:w="12240" w:h="15840"/>
      <w:pgMar w:top="134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gency FB">
    <w:altName w:val="Agency FB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egoe MDL2 Assets">
    <w:altName w:val="Segoe MDL2 Assets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6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"/>
      <w:lvlJc w:val="left"/>
      <w:pPr>
        <w:ind w:hanging="5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09"/>
        <w:jc w:val="left"/>
      </w:pPr>
      <w:rPr>
        <w:rFonts w:hint="default" w:ascii="Arial" w:hAnsi="Arial" w:eastAsia="Arial"/>
        <w:b/>
        <w:bCs/>
        <w:spacing w:val="-3"/>
        <w:sz w:val="28"/>
        <w:szCs w:val="28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1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hanging="304"/>
        <w:jc w:val="left"/>
      </w:pPr>
      <w:rPr>
        <w:rFonts w:hint="default" w:ascii="Arial" w:hAnsi="Arial" w:eastAsia="Arial"/>
        <w:b/>
        <w:bCs/>
        <w:spacing w:val="-6"/>
        <w:sz w:val="24"/>
        <w:szCs w:val="24"/>
      </w:rPr>
    </w:lvl>
    <w:lvl w:ilvl="1">
      <w:start w:val="1"/>
      <w:numFmt w:val="decimal"/>
      <w:lvlText w:val="%2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"/>
      <w:lvlJc w:val="left"/>
      <w:pPr>
        <w:ind w:hanging="70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08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"/>
      <w:lvlJc w:val="left"/>
      <w:pPr>
        <w:ind w:hanging="361"/>
      </w:pPr>
      <w:rPr>
        <w:rFonts w:hint="default" w:ascii="Segoe MDL2 Assets" w:hAnsi="Segoe MDL2 Assets" w:eastAsia="Segoe MDL2 Assets"/>
        <w:w w:val="4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gency FB" w:hAnsi="Agency FB" w:eastAsia="Agency FB"/>
        <w:b/>
        <w:bCs/>
        <w:spacing w:val="-3"/>
        <w:sz w:val="30"/>
        <w:szCs w:val="30"/>
      </w:rPr>
    </w:lvl>
    <w:lvl w:ilvl="1">
      <w:start w:val="1"/>
      <w:numFmt w:val="bullet"/>
      <w:lvlText w:val=""/>
      <w:lvlJc w:val="left"/>
      <w:pPr>
        <w:ind w:hanging="361"/>
      </w:pPr>
      <w:rPr>
        <w:rFonts w:hint="default" w:ascii="Segoe MDL2 Assets" w:hAnsi="Segoe MDL2 Assets" w:eastAsia="Segoe MDL2 Assets"/>
        <w:w w:val="4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1" w:hanging="361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60" w:hanging="360"/>
      <w:outlineLvl w:val="1"/>
    </w:pPr>
    <w:rPr>
      <w:rFonts w:ascii="Arial" w:hAnsi="Arial" w:eastAsia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Roberto Molina Ciraiz</dc:creator>
  <dc:title>MANUAL DE ORGANIZACIÓN Y FUNCIONESNOMBRE DE LA DEPENDENCIAMINISTERIO DE GOBERNACIÓN</dc:title>
  <dcterms:created xsi:type="dcterms:W3CDTF">2021-02-18T15:00:41Z</dcterms:created>
  <dcterms:modified xsi:type="dcterms:W3CDTF">2021-02-18T15:00:41Z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2017-11-08T00:00:00Z</vt:filetime>
  </property>
  <property fmtid="{D5CDD505-2E9C-101B-9397-08002B2CF9AE}" pid="3" name="LastSaved">
    <vt:filetime>2021-02-18T00:00:00Z</vt:filetime>
  </property>
</Properties>
</file>